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D6B" w:rsidRDefault="00AB2D6B" w:rsidP="00F15ECC">
      <w:pPr>
        <w:rPr>
          <w:rFonts w:ascii="Times New Roman" w:hAnsi="Times New Roman"/>
          <w:b/>
          <w:i/>
          <w:sz w:val="32"/>
          <w:szCs w:val="32"/>
        </w:rPr>
      </w:pPr>
      <w:r w:rsidRPr="00197663">
        <w:rPr>
          <w:rFonts w:ascii="Times New Roman" w:hAnsi="Times New Roman"/>
          <w:b/>
          <w:i/>
          <w:sz w:val="32"/>
          <w:szCs w:val="32"/>
        </w:rPr>
        <w:t xml:space="preserve">Консультация для родителей «Занимайтесь с детьми летом» </w:t>
      </w:r>
    </w:p>
    <w:p w:rsidR="00AB2D6B" w:rsidRDefault="00AB2D6B" w:rsidP="00F15ECC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7C01A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расивое лето картинки - картинки, фото и рисунки." style="width:306pt;height:191.25pt;visibility:visible">
            <v:imagedata r:id="rId4" o:title=""/>
          </v:shape>
        </w:pic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jc w:val="center"/>
        <w:rPr>
          <w:sz w:val="28"/>
          <w:szCs w:val="28"/>
        </w:rPr>
      </w:pPr>
      <w:r w:rsidRPr="00197663">
        <w:rPr>
          <w:sz w:val="28"/>
          <w:szCs w:val="28"/>
        </w:rPr>
        <w:t>Лето - прекрасная пора и отличная возможность, чтобы отдохнуть и весело провести время в компании со своим ребенком.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sz w:val="28"/>
          <w:szCs w:val="28"/>
        </w:rPr>
        <w:t>Вечером и на выходных можно выбраться на прогулку или пикник. Если вы проживаете вблизи водоема или речки, обязательно сходите вечером на пляж. За день вода хорошо прогреется, а солнышко уже не будет таким палящим.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sz w:val="28"/>
          <w:szCs w:val="28"/>
        </w:rPr>
        <w:t>Сходите в близлежащий парк или на детскую площадку. Возьмите с собой необходимый детский игровой инвентарь. Ролики, самокат, велосипед, бадминтон – верные помощники родителей в организации полезного досуга малыша любой возрастной категории.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sz w:val="28"/>
          <w:szCs w:val="28"/>
        </w:rPr>
        <w:t>На выходных развлекательную программу можно разнообразить поездкой в лес, походом в зоопарк. Можно просто понаблюдать за животными в летних вольерах и рассказать ребенку об окружающих его растениях.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sz w:val="28"/>
          <w:szCs w:val="28"/>
        </w:rPr>
        <w:t>Поездка в деревню или на дачу – это отличная возможность весело и с пользой провести летние каникулы. Кстати, многие педиатры уверенны, что загородный дом – это лучшее место для оздоровления ребенка.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ind w:left="284"/>
        <w:rPr>
          <w:sz w:val="28"/>
          <w:szCs w:val="28"/>
        </w:rPr>
      </w:pPr>
      <w:r w:rsidRPr="00197663">
        <w:rPr>
          <w:sz w:val="28"/>
          <w:szCs w:val="28"/>
        </w:rPr>
        <w:t>•  Заняться заготовкой, не только консервации,  но и материала для поделок;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ind w:left="284"/>
        <w:rPr>
          <w:sz w:val="28"/>
          <w:szCs w:val="28"/>
        </w:rPr>
      </w:pPr>
      <w:r w:rsidRPr="00197663">
        <w:rPr>
          <w:sz w:val="28"/>
          <w:szCs w:val="28"/>
        </w:rPr>
        <w:t>• посадить вместе с малышом, его личный мини-огород. Пусть кроха выращивает там быстрорастущие растения и цветы, наверняка такое занятие подарит ему массу удовольствия;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ind w:left="284"/>
        <w:rPr>
          <w:sz w:val="28"/>
          <w:szCs w:val="28"/>
        </w:rPr>
      </w:pPr>
      <w:r w:rsidRPr="00197663">
        <w:rPr>
          <w:sz w:val="28"/>
          <w:szCs w:val="28"/>
        </w:rPr>
        <w:t>•  выбрать день и отправиться на рыбалку или в лес за грибами и ягодами;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ind w:left="284"/>
        <w:rPr>
          <w:sz w:val="28"/>
          <w:szCs w:val="28"/>
        </w:rPr>
      </w:pPr>
      <w:r w:rsidRPr="00197663">
        <w:rPr>
          <w:sz w:val="28"/>
          <w:szCs w:val="28"/>
        </w:rPr>
        <w:t>• приобщить ребенка к фотоискусству, а по окончанию летнего сезона     сделать фото-коллаж.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jc w:val="center"/>
        <w:rPr>
          <w:sz w:val="28"/>
          <w:szCs w:val="28"/>
        </w:rPr>
      </w:pPr>
      <w:r w:rsidRPr="00197663">
        <w:rPr>
          <w:sz w:val="28"/>
          <w:szCs w:val="28"/>
        </w:rPr>
        <w:t>Варианты игр и упражнений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Наблюдаем за машинами</w:t>
      </w:r>
      <w:r w:rsidRPr="00197663">
        <w:rPr>
          <w:sz w:val="28"/>
          <w:szCs w:val="28"/>
        </w:rPr>
        <w:t>. Выйдя из дома, не обязательно спешить куда-то. Оглянитесь вокруг, вы видите проезжающие мимо машины - ну и отлично. Это хороший повод поговорить о цвете машины, обсуждать их скорость, сравнивать размеры, придумывать истории.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Кормим птиц.</w:t>
      </w:r>
      <w:r w:rsidRPr="00197663">
        <w:rPr>
          <w:sz w:val="28"/>
          <w:szCs w:val="28"/>
        </w:rPr>
        <w:t> Дайте ребенку хлеб, пусть отщипывает понемногу и бросает голубям или уткам хлеб, пшено, семечки; бросает их понемногу, то левой, то правой рукой. Это занятие развивает мелкую моторику ребенка. Кормление птиц прививает нежность и заботу, учит любить природу.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Рассматриваем травку, листья, деревья</w:t>
      </w:r>
      <w:r w:rsidRPr="00197663">
        <w:rPr>
          <w:sz w:val="28"/>
          <w:szCs w:val="28"/>
        </w:rPr>
        <w:t>. Расскажите малышу, что деревьев много, а листики у всех разные. Покажите. Сравнивайте их по размеру, цвету. Учите бережному отношению к окружающей среде.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Мыльные пузыри.</w:t>
      </w:r>
      <w:r w:rsidRPr="00197663">
        <w:rPr>
          <w:sz w:val="28"/>
          <w:szCs w:val="28"/>
        </w:rPr>
        <w:t> Ребенок может надувать мыльные пузыри, ловить их и просто смотреть, как они летят, подхваченные ветерком.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sz w:val="28"/>
          <w:szCs w:val="28"/>
        </w:rPr>
        <w:t> 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Рисунки на асфальте цветными мелками.</w:t>
      </w:r>
      <w:r w:rsidRPr="00197663">
        <w:rPr>
          <w:sz w:val="28"/>
          <w:szCs w:val="28"/>
        </w:rPr>
        <w:t> В процессе игры можно научить ребенка читать и считать. Если дорожка, на которой рисует ребенок, выложена из кирпичей, можно         предложить ребенку закрашивать кирпичики разными цветами.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Прыгалки.</w:t>
      </w:r>
      <w:r w:rsidRPr="00197663">
        <w:rPr>
          <w:sz w:val="28"/>
          <w:szCs w:val="28"/>
        </w:rPr>
        <w:t> Прыжки через скакалку не только забава, это еще полезное гимнастическое упражнение. Длину скакалки нужно регулировать под ребенка. Для прыжков, где скакалку крутят взрослые, а ребенок прыгает, прыгалку нужно брать длинную.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Обруч</w:t>
      </w:r>
      <w:r w:rsidRPr="00197663">
        <w:rPr>
          <w:sz w:val="28"/>
          <w:szCs w:val="28"/>
        </w:rPr>
        <w:t>. Обруч хорошо подходит для летних прогулок. Его можно крутить на талии, шее, руках и ногах. Через него можно прыгать, как через скакалку, обруч можно подбрасывать, катать, прыгать через него, использовать в различных играх.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Мяч</w:t>
      </w:r>
      <w:r w:rsidRPr="00197663">
        <w:rPr>
          <w:sz w:val="28"/>
          <w:szCs w:val="28"/>
        </w:rPr>
        <w:t>. Можно поиграть в футбол, прыгать через мяч, бросать в кольцо «кто дальше», «кто выше». Можно играть в игру «Съедобное – несъедобное». Съедобное - ловим, несъедобное - отбиваем.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Собираем сокровища.</w:t>
      </w:r>
      <w:r w:rsidRPr="00197663">
        <w:rPr>
          <w:sz w:val="28"/>
          <w:szCs w:val="28"/>
        </w:rPr>
        <w:t> Это могут быть камешки, листики, палочки, шишечки, цветочки, семена растений. Собирая эти сокровища, детально рассказывайте малышу о каждой находке, сочиняйте сказки. Дома этот «клад» можно использовать для творчества.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Лейка</w:t>
      </w:r>
      <w:r w:rsidRPr="00197663">
        <w:rPr>
          <w:sz w:val="28"/>
          <w:szCs w:val="28"/>
        </w:rPr>
        <w:t>. Можно купить готовую или сделать ее из пластмассовой бутылки, проткнув в крышке несколько дырочек. Ребенок может поливать растения, мочить песок для куличиков, рисовать узоры водой на сухом асфальте и даже обливаться, если на улице очень жарко.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Наблюдение за облаками.</w:t>
      </w:r>
      <w:r w:rsidRPr="00197663">
        <w:rPr>
          <w:sz w:val="28"/>
          <w:szCs w:val="28"/>
        </w:rPr>
        <w:t> Увидели на небе облака - понаблюдайте за ними, как они плывут, на что похожи.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Игры в песочнице.</w:t>
      </w:r>
      <w:r w:rsidRPr="00197663">
        <w:rPr>
          <w:sz w:val="28"/>
          <w:szCs w:val="28"/>
        </w:rPr>
        <w:t> Пересыпайте песок, делайте куличики. Это идеальное место для изучения понятий много – мало, тяжелый – легкий, жидкий – твердый. Игра с пеком не только укрепляет пальчики ребенка, но и развивает мелкую моторику.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Рисуем на земле палочкой.</w:t>
      </w:r>
      <w:r w:rsidRPr="00197663">
        <w:rPr>
          <w:sz w:val="28"/>
          <w:szCs w:val="28"/>
        </w:rPr>
        <w:t> Рисуем на земле палочкой животных или людей, придумываем к ним сказку, рисуя, изучаем геометрические фигуры, буквы.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Сосчитай.</w:t>
      </w:r>
      <w:r w:rsidRPr="00197663">
        <w:rPr>
          <w:sz w:val="28"/>
          <w:szCs w:val="28"/>
        </w:rPr>
        <w:t> На прогулке можно заняться математикой. Считайте камешки, палочки, совочки, ведерки, формочки и т.д.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sz w:val="28"/>
          <w:szCs w:val="28"/>
        </w:rPr>
      </w:pPr>
      <w:r w:rsidRPr="00197663">
        <w:rPr>
          <w:rStyle w:val="Strong"/>
          <w:sz w:val="28"/>
          <w:szCs w:val="28"/>
        </w:rPr>
        <w:t>Изобрази животное.</w:t>
      </w:r>
      <w:r w:rsidRPr="00197663">
        <w:rPr>
          <w:sz w:val="28"/>
          <w:szCs w:val="28"/>
        </w:rPr>
        <w:t> Изображайте вместе с малышом «кто как ходит». Во время изображения косолапого мишки, скачущего зайца или летающего воробья имитируйте их звуки.</w:t>
      </w:r>
    </w:p>
    <w:p w:rsidR="00AB2D6B" w:rsidRPr="00197663" w:rsidRDefault="00AB2D6B" w:rsidP="00F15ECC">
      <w:pPr>
        <w:pStyle w:val="NormalWeb"/>
        <w:spacing w:before="90" w:beforeAutospacing="0" w:after="90" w:afterAutospacing="0"/>
        <w:rPr>
          <w:color w:val="212529"/>
          <w:sz w:val="28"/>
          <w:szCs w:val="28"/>
        </w:rPr>
      </w:pPr>
      <w:r w:rsidRPr="00197663">
        <w:rPr>
          <w:rStyle w:val="Strong"/>
          <w:sz w:val="28"/>
          <w:szCs w:val="28"/>
        </w:rPr>
        <w:t>Прогулки под дождем.</w:t>
      </w:r>
      <w:r w:rsidRPr="00197663">
        <w:rPr>
          <w:sz w:val="28"/>
          <w:szCs w:val="28"/>
        </w:rPr>
        <w:t> Если ребенок здоров, гулять с ним нужно в любую погоду, даже если на улице идет дождь. Наденьте резиновые сапоги, непромокаемый плащ, возьмите зонт – и скорее на улицу. Игры на прогулке не только полезны для здоровья, но и помогают ребенку узнавать что-то новое, сочинять, думать</w:t>
      </w:r>
      <w:r w:rsidRPr="00197663">
        <w:rPr>
          <w:color w:val="212529"/>
          <w:sz w:val="28"/>
          <w:szCs w:val="28"/>
        </w:rPr>
        <w:t>.</w:t>
      </w:r>
    </w:p>
    <w:p w:rsidR="00AB2D6B" w:rsidRPr="00197663" w:rsidRDefault="00AB2D6B" w:rsidP="00F15ECC">
      <w:pPr>
        <w:rPr>
          <w:rFonts w:ascii="Times New Roman" w:hAnsi="Times New Roman"/>
          <w:b/>
          <w:i/>
          <w:sz w:val="32"/>
          <w:szCs w:val="32"/>
        </w:rPr>
      </w:pPr>
    </w:p>
    <w:sectPr w:rsidR="00AB2D6B" w:rsidRPr="00197663" w:rsidSect="00D53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663"/>
    <w:rsid w:val="00197663"/>
    <w:rsid w:val="007C01AF"/>
    <w:rsid w:val="00931094"/>
    <w:rsid w:val="00A16C2E"/>
    <w:rsid w:val="00AB2D6B"/>
    <w:rsid w:val="00D53BD9"/>
    <w:rsid w:val="00F1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BD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">
    <w:name w:val="c6"/>
    <w:basedOn w:val="Normal"/>
    <w:uiPriority w:val="99"/>
    <w:rsid w:val="00197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9">
    <w:name w:val="c9"/>
    <w:basedOn w:val="DefaultParagraphFont"/>
    <w:uiPriority w:val="99"/>
    <w:rsid w:val="00197663"/>
    <w:rPr>
      <w:rFonts w:cs="Times New Roman"/>
    </w:rPr>
  </w:style>
  <w:style w:type="paragraph" w:customStyle="1" w:styleId="c2">
    <w:name w:val="c2"/>
    <w:basedOn w:val="Normal"/>
    <w:uiPriority w:val="99"/>
    <w:rsid w:val="00197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DefaultParagraphFont"/>
    <w:uiPriority w:val="99"/>
    <w:rsid w:val="00197663"/>
    <w:rPr>
      <w:rFonts w:cs="Times New Roman"/>
    </w:rPr>
  </w:style>
  <w:style w:type="character" w:customStyle="1" w:styleId="c1">
    <w:name w:val="c1"/>
    <w:basedOn w:val="DefaultParagraphFont"/>
    <w:uiPriority w:val="99"/>
    <w:rsid w:val="00197663"/>
    <w:rPr>
      <w:rFonts w:cs="Times New Roman"/>
    </w:rPr>
  </w:style>
  <w:style w:type="character" w:customStyle="1" w:styleId="c8">
    <w:name w:val="c8"/>
    <w:basedOn w:val="DefaultParagraphFont"/>
    <w:uiPriority w:val="99"/>
    <w:rsid w:val="00197663"/>
    <w:rPr>
      <w:rFonts w:cs="Times New Roman"/>
    </w:rPr>
  </w:style>
  <w:style w:type="paragraph" w:styleId="NormalWeb">
    <w:name w:val="Normal (Web)"/>
    <w:basedOn w:val="Normal"/>
    <w:uiPriority w:val="99"/>
    <w:semiHidden/>
    <w:rsid w:val="00197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197663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197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976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55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3</Pages>
  <Words>704</Words>
  <Characters>4014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3</cp:revision>
  <dcterms:created xsi:type="dcterms:W3CDTF">2022-05-04T13:29:00Z</dcterms:created>
  <dcterms:modified xsi:type="dcterms:W3CDTF">2022-05-04T18:32:00Z</dcterms:modified>
</cp:coreProperties>
</file>